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3F2" w:rsidRPr="00C93521" w:rsidRDefault="007263F2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7263F2" w:rsidRDefault="007263F2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7263F2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7263F2" w:rsidRPr="007E6E6A" w:rsidRDefault="007263F2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7263F2" w:rsidRPr="00220951" w:rsidRDefault="007263F2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7263F2" w:rsidRPr="00220951" w:rsidRDefault="007263F2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263F2" w:rsidRPr="00220951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7263F2" w:rsidRPr="00220951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7263F2" w:rsidRPr="00220951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15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07   2022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7263F2" w:rsidRPr="005113C7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6  месяцев  2022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7263F2" w:rsidRPr="005113C7" w:rsidRDefault="007263F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7263F2" w:rsidRPr="005113C7" w:rsidRDefault="007263F2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6  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7263F2" w:rsidRPr="005113C7" w:rsidRDefault="007263F2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6 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Деличобан» Н.Ш.Абасов </w:t>
      </w: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B47AC3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Керимов Ш.Ш,                  </w:t>
      </w:r>
    </w:p>
    <w:p w:rsidR="007263F2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263F2" w:rsidRPr="005113C7" w:rsidRDefault="007263F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7263F2" w:rsidRPr="0089106D" w:rsidRDefault="007263F2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15.  07   2022  г   </w:t>
      </w:r>
      <w:r>
        <w:rPr>
          <w:rFonts w:ascii="Times New Roman" w:hAnsi="Times New Roman"/>
        </w:rPr>
        <w:t>№</w:t>
      </w:r>
    </w:p>
    <w:p w:rsidR="007263F2" w:rsidRPr="009949A3" w:rsidRDefault="007263F2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6  месяцев  2022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7263F2" w:rsidRDefault="007263F2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7263F2" w:rsidRPr="007E6E6A" w:rsidTr="005F352C">
        <w:tc>
          <w:tcPr>
            <w:tcW w:w="5731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7263F2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7263F2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997482,0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759342,0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759342,0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48400,0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48400,0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189740,0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189740,0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5F352C">
        <w:tc>
          <w:tcPr>
            <w:tcW w:w="5731" w:type="dxa"/>
            <w:shd w:val="clear" w:color="auto" w:fill="FFFFFF"/>
          </w:tcPr>
          <w:p w:rsidR="007263F2" w:rsidRPr="007E6E6A" w:rsidRDefault="007263F2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7263F2" w:rsidRPr="007E6E6A" w:rsidRDefault="007263F2" w:rsidP="00FE687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263F2" w:rsidRDefault="007263F2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15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07   2022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7263F2" w:rsidRPr="00AF6810" w:rsidRDefault="007263F2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7263F2" w:rsidRPr="000E0CC0" w:rsidRDefault="007263F2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6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2022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7263F2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7263F2" w:rsidRDefault="007263F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7263F2" w:rsidRPr="00521ED5" w:rsidRDefault="007263F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29778,83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7263F2" w:rsidRDefault="007263F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  <w:p w:rsidR="007263F2" w:rsidRPr="000369DB" w:rsidRDefault="007263F2" w:rsidP="00036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510,90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7263F2" w:rsidRDefault="007263F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7263F2" w:rsidRPr="001D032D" w:rsidRDefault="007263F2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7263F2" w:rsidRPr="00521ED5" w:rsidRDefault="007263F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--61797,56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7263F2" w:rsidRPr="000369DB" w:rsidRDefault="007263F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971,43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7263F2" w:rsidRPr="007E6E6A" w:rsidRDefault="007263F2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44,82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5C645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-- 23583,51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7263F2" w:rsidRDefault="007263F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263F2" w:rsidRPr="00F1269F" w:rsidRDefault="007263F2" w:rsidP="00F1269F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--20,00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7263F2" w:rsidRDefault="007263F2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263F2" w:rsidRPr="00165021" w:rsidRDefault="007263F2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-- 32472,16</w:t>
            </w:r>
          </w:p>
        </w:tc>
      </w:tr>
      <w:tr w:rsidR="007263F2" w:rsidRPr="007E6E6A" w:rsidTr="00FC204E"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7263F2" w:rsidRPr="007E6E6A" w:rsidRDefault="007263F2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364,10</w:t>
            </w:r>
          </w:p>
        </w:tc>
      </w:tr>
      <w:tr w:rsidR="007263F2" w:rsidRPr="007E6E6A" w:rsidTr="00FC204E">
        <w:tc>
          <w:tcPr>
            <w:tcW w:w="4742" w:type="dxa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7263F2" w:rsidRPr="007E6E6A" w:rsidRDefault="007263F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21,68</w:t>
            </w:r>
          </w:p>
        </w:tc>
      </w:tr>
      <w:tr w:rsidR="007263F2" w:rsidRPr="007E6E6A" w:rsidTr="00FC204E">
        <w:tc>
          <w:tcPr>
            <w:tcW w:w="4742" w:type="dxa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7263F2" w:rsidRPr="007E6E6A" w:rsidRDefault="007263F2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--6000,0</w:t>
            </w:r>
          </w:p>
        </w:tc>
      </w:tr>
      <w:tr w:rsidR="007263F2" w:rsidRPr="007E6E6A" w:rsidTr="00FC204E">
        <w:tc>
          <w:tcPr>
            <w:tcW w:w="4742" w:type="dxa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7263F2" w:rsidRPr="007E6E6A" w:rsidRDefault="007263F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FC204E"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7263F2" w:rsidRPr="007E6E6A" w:rsidRDefault="007263F2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1008000,00</w:t>
            </w:r>
          </w:p>
          <w:p w:rsidR="007263F2" w:rsidRPr="007E6E6A" w:rsidRDefault="007263F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15001100000150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1008000,00</w:t>
            </w:r>
          </w:p>
          <w:p w:rsidR="007263F2" w:rsidRPr="007E6E6A" w:rsidRDefault="007263F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55000,0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55000,0</w:t>
            </w:r>
          </w:p>
        </w:tc>
      </w:tr>
      <w:tr w:rsidR="007263F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263F2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7263F2" w:rsidRPr="007E6E6A" w:rsidRDefault="007263F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7263F2" w:rsidRPr="007E6E6A" w:rsidRDefault="007263F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970818,53</w:t>
            </w:r>
          </w:p>
        </w:tc>
      </w:tr>
    </w:tbl>
    <w:p w:rsidR="007263F2" w:rsidRDefault="007263F2"/>
    <w:sectPr w:rsidR="007263F2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542F"/>
    <w:rsid w:val="00086F24"/>
    <w:rsid w:val="00096648"/>
    <w:rsid w:val="000B08CE"/>
    <w:rsid w:val="000C133D"/>
    <w:rsid w:val="000C291A"/>
    <w:rsid w:val="000E0CC0"/>
    <w:rsid w:val="000E60AC"/>
    <w:rsid w:val="000E64CA"/>
    <w:rsid w:val="00103285"/>
    <w:rsid w:val="00161651"/>
    <w:rsid w:val="00165021"/>
    <w:rsid w:val="00166C47"/>
    <w:rsid w:val="001724F3"/>
    <w:rsid w:val="0018611C"/>
    <w:rsid w:val="001A1C00"/>
    <w:rsid w:val="001A713A"/>
    <w:rsid w:val="001A7D3C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41461"/>
    <w:rsid w:val="00265483"/>
    <w:rsid w:val="00285D35"/>
    <w:rsid w:val="002904CB"/>
    <w:rsid w:val="002A06A0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528E"/>
    <w:rsid w:val="00535298"/>
    <w:rsid w:val="00537C8F"/>
    <w:rsid w:val="00541069"/>
    <w:rsid w:val="0054259C"/>
    <w:rsid w:val="00544870"/>
    <w:rsid w:val="00584F5D"/>
    <w:rsid w:val="005A7CBA"/>
    <w:rsid w:val="005B26F1"/>
    <w:rsid w:val="005C10C0"/>
    <w:rsid w:val="005C6454"/>
    <w:rsid w:val="005F352C"/>
    <w:rsid w:val="00603E34"/>
    <w:rsid w:val="00605BF9"/>
    <w:rsid w:val="00643D1C"/>
    <w:rsid w:val="006D4FDE"/>
    <w:rsid w:val="006E132D"/>
    <w:rsid w:val="00704A36"/>
    <w:rsid w:val="007069D6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6244B"/>
    <w:rsid w:val="00866C48"/>
    <w:rsid w:val="00872B0B"/>
    <w:rsid w:val="00884DF9"/>
    <w:rsid w:val="0089106D"/>
    <w:rsid w:val="00895FC0"/>
    <w:rsid w:val="008A3F64"/>
    <w:rsid w:val="008B6E24"/>
    <w:rsid w:val="008C2059"/>
    <w:rsid w:val="008C261A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C1CF9"/>
    <w:rsid w:val="00AC4380"/>
    <w:rsid w:val="00AD0AA4"/>
    <w:rsid w:val="00AD6CE1"/>
    <w:rsid w:val="00AF2D1C"/>
    <w:rsid w:val="00AF5DA6"/>
    <w:rsid w:val="00AF6810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3A1B"/>
    <w:rsid w:val="00BE08C8"/>
    <w:rsid w:val="00BE265E"/>
    <w:rsid w:val="00BF3A58"/>
    <w:rsid w:val="00BF783D"/>
    <w:rsid w:val="00C00A94"/>
    <w:rsid w:val="00C15809"/>
    <w:rsid w:val="00C34E95"/>
    <w:rsid w:val="00C63BC3"/>
    <w:rsid w:val="00C64945"/>
    <w:rsid w:val="00C729BB"/>
    <w:rsid w:val="00C93521"/>
    <w:rsid w:val="00CB298F"/>
    <w:rsid w:val="00CB344F"/>
    <w:rsid w:val="00CD3AEB"/>
    <w:rsid w:val="00CD7323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134DA"/>
    <w:rsid w:val="00E21E99"/>
    <w:rsid w:val="00E348C6"/>
    <w:rsid w:val="00E34B0D"/>
    <w:rsid w:val="00E52C77"/>
    <w:rsid w:val="00E60C65"/>
    <w:rsid w:val="00E65978"/>
    <w:rsid w:val="00E83371"/>
    <w:rsid w:val="00E94B88"/>
    <w:rsid w:val="00EC663D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9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1358</TotalTime>
  <Pages>4</Pages>
  <Words>973</Words>
  <Characters>5549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38</cp:revision>
  <cp:lastPrinted>2021-10-13T07:00:00Z</cp:lastPrinted>
  <dcterms:created xsi:type="dcterms:W3CDTF">2016-11-17T13:11:00Z</dcterms:created>
  <dcterms:modified xsi:type="dcterms:W3CDTF">2022-07-07T06:06:00Z</dcterms:modified>
</cp:coreProperties>
</file>